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B6F" w:rsidRDefault="00162EA8" w:rsidP="002F321D">
      <w:pPr>
        <w:spacing w:line="240" w:lineRule="auto"/>
        <w:ind w:left="40" w:firstLine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pict>
          <v:group id="_x0000_s1026" style="position:absolute;left:0;text-align:left;margin-left:-9.8pt;margin-top:12.5pt;width:489.85pt;height:117pt;z-index:251657728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25666D" w:rsidRDefault="0025666D" w:rsidP="0025666D">
                    <w:pPr>
                      <w:pStyle w:val="1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О б щ и н а   К а й н а р д ж а</w:t>
                    </w:r>
                  </w:p>
                  <w:p w:rsidR="0025666D" w:rsidRDefault="0025666D" w:rsidP="0025666D">
                    <w:pPr>
                      <w:jc w:val="both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</w:p>
                  <w:p w:rsidR="0025666D" w:rsidRDefault="0025666D" w:rsidP="0025666D">
                    <w:pPr>
                      <w:pStyle w:val="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sym w:font="Wingdings" w:char="F02A"/>
                    </w:r>
                    <w:r>
                      <w:rPr>
                        <w:sz w:val="20"/>
                      </w:rPr>
                      <w:t xml:space="preserve"> </w:t>
                    </w:r>
                    <w:r w:rsidR="000E5B4A">
                      <w:rPr>
                        <w:sz w:val="20"/>
                      </w:rPr>
                      <w:t>у</w:t>
                    </w:r>
                    <w:r>
                      <w:rPr>
                        <w:sz w:val="20"/>
                      </w:rPr>
                      <w:t>л.</w:t>
                    </w:r>
                    <w:r w:rsidR="000E5B4A">
                      <w:rPr>
                        <w:sz w:val="20"/>
                        <w:lang w:val="en-US"/>
                      </w:rPr>
                      <w:t xml:space="preserve"> </w:t>
                    </w:r>
                    <w:r w:rsidR="000E5B4A">
                      <w:rPr>
                        <w:sz w:val="20"/>
                      </w:rPr>
                      <w:t>„Димитър Дончев</w:t>
                    </w:r>
                    <w:r>
                      <w:rPr>
                        <w:sz w:val="20"/>
                      </w:rPr>
                      <w:t xml:space="preserve">” </w:t>
                    </w:r>
                    <w:r w:rsidR="000E5B4A">
                      <w:rPr>
                        <w:sz w:val="20"/>
                      </w:rPr>
                      <w:t>2</w:t>
                    </w:r>
                    <w:r>
                      <w:rPr>
                        <w:sz w:val="20"/>
                      </w:rPr>
                      <w:t xml:space="preserve">     </w:t>
                    </w:r>
                    <w:r w:rsidR="00B5569A">
                      <w:rPr>
                        <w:sz w:val="20"/>
                      </w:rPr>
                      <w:t xml:space="preserve">                             </w:t>
                    </w:r>
                    <w:r>
                      <w:rPr>
                        <w:sz w:val="20"/>
                      </w:rPr>
                      <w:sym w:font="Wingdings" w:char="F028"/>
                    </w:r>
                    <w:r>
                      <w:rPr>
                        <w:sz w:val="20"/>
                      </w:rPr>
                      <w:t xml:space="preserve"> 08</w:t>
                    </w:r>
                    <w:r w:rsidR="00DF32C3"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/ </w:t>
                    </w:r>
                    <w:r w:rsidR="00B5569A">
                      <w:rPr>
                        <w:sz w:val="20"/>
                      </w:rPr>
                      <w:t>8</w:t>
                    </w:r>
                    <w:r>
                      <w:rPr>
                        <w:sz w:val="20"/>
                      </w:rPr>
                      <w:t>318, факс 08</w:t>
                    </w:r>
                    <w:r w:rsidR="00DF32C3"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 / </w:t>
                    </w:r>
                    <w:r w:rsidR="00B5569A">
                      <w:rPr>
                        <w:sz w:val="20"/>
                      </w:rPr>
                      <w:t>8</w:t>
                    </w:r>
                    <w:r>
                      <w:rPr>
                        <w:sz w:val="20"/>
                      </w:rPr>
                      <w:t>461</w:t>
                    </w:r>
                  </w:p>
                  <w:p w:rsidR="0025666D" w:rsidRPr="00BB6BF6" w:rsidRDefault="0025666D" w:rsidP="007C1B6F">
                    <w:pPr>
                      <w:ind w:firstLine="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7550 с.Кайнарджа, обл.Силистра</w:t>
                    </w:r>
                    <w:r w:rsidR="007C1B6F">
                      <w:rPr>
                        <w:rFonts w:ascii="Arial" w:hAnsi="Arial"/>
                        <w:b/>
                        <w:sz w:val="20"/>
                      </w:rPr>
                      <w:tab/>
                    </w:r>
                    <w:r w:rsidR="007C1B6F">
                      <w:rPr>
                        <w:rFonts w:ascii="Arial" w:hAnsi="Arial"/>
                        <w:b/>
                        <w:sz w:val="20"/>
                      </w:rPr>
                      <w:tab/>
                      <w:t xml:space="preserve">         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e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mail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kain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_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s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@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abv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bg</w:t>
                    </w:r>
                  </w:p>
                  <w:p w:rsidR="0025666D" w:rsidRDefault="0025666D" w:rsidP="0025666D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6" o:title=""/>
            </v:shape>
            <w10:wrap type="topAndBottom"/>
          </v:group>
          <o:OLEObject Type="Embed" ProgID="Photoshop.Image.7" ShapeID="_x0000_s1028" DrawAspect="Content" ObjectID="_1646573034" r:id="rId7">
            <o:FieldCodes>\s</o:FieldCodes>
          </o:OLEObject>
        </w:pict>
      </w:r>
    </w:p>
    <w:p w:rsidR="007C1B6F" w:rsidRPr="009D259E" w:rsidRDefault="009D259E" w:rsidP="007C1B6F">
      <w:pPr>
        <w:spacing w:line="240" w:lineRule="auto"/>
        <w:ind w:left="40" w:firstLine="0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УВЕДОМЛЕНИЕ</w:t>
      </w:r>
    </w:p>
    <w:p w:rsidR="002A5FF3" w:rsidRDefault="002A5FF3" w:rsidP="002A5FF3">
      <w:pPr>
        <w:spacing w:line="240" w:lineRule="auto"/>
        <w:ind w:left="40" w:firstLine="0"/>
        <w:jc w:val="center"/>
        <w:rPr>
          <w:b/>
          <w:bCs/>
          <w:sz w:val="28"/>
          <w:szCs w:val="28"/>
          <w:lang w:val="en-US"/>
        </w:rPr>
      </w:pPr>
    </w:p>
    <w:p w:rsidR="007C1B6F" w:rsidRDefault="007C1B6F" w:rsidP="002F321D">
      <w:pPr>
        <w:spacing w:line="240" w:lineRule="auto"/>
        <w:ind w:left="40" w:firstLine="0"/>
        <w:jc w:val="both"/>
        <w:rPr>
          <w:rFonts w:ascii="Arial Narrow" w:hAnsi="Arial Narrow"/>
          <w:b/>
          <w:bCs/>
          <w:sz w:val="28"/>
          <w:szCs w:val="28"/>
        </w:rPr>
      </w:pPr>
    </w:p>
    <w:p w:rsidR="009D259E" w:rsidRDefault="009D259E" w:rsidP="00FF7E52">
      <w:pPr>
        <w:spacing w:line="240" w:lineRule="auto"/>
        <w:ind w:left="40" w:firstLine="668"/>
        <w:jc w:val="both"/>
        <w:rPr>
          <w:rFonts w:ascii="Arial Narrow" w:hAnsi="Arial Narrow"/>
          <w:bCs/>
          <w:sz w:val="28"/>
          <w:szCs w:val="28"/>
        </w:rPr>
      </w:pPr>
      <w:r w:rsidRPr="009D259E">
        <w:rPr>
          <w:rFonts w:ascii="Arial Narrow" w:hAnsi="Arial Narrow"/>
          <w:bCs/>
          <w:sz w:val="28"/>
          <w:szCs w:val="28"/>
        </w:rPr>
        <w:t xml:space="preserve">Общинска администрация </w:t>
      </w:r>
      <w:r>
        <w:rPr>
          <w:rFonts w:ascii="Arial Narrow" w:hAnsi="Arial Narrow"/>
          <w:bCs/>
          <w:sz w:val="28"/>
          <w:szCs w:val="28"/>
        </w:rPr>
        <w:t>–</w:t>
      </w:r>
      <w:r>
        <w:rPr>
          <w:rFonts w:ascii="Arial Narrow" w:hAnsi="Arial Narrow"/>
          <w:b/>
          <w:bCs/>
          <w:sz w:val="28"/>
          <w:szCs w:val="28"/>
        </w:rPr>
        <w:t xml:space="preserve"> </w:t>
      </w:r>
      <w:r w:rsidRPr="009D259E">
        <w:rPr>
          <w:rFonts w:ascii="Arial Narrow" w:hAnsi="Arial Narrow"/>
          <w:bCs/>
          <w:sz w:val="28"/>
          <w:szCs w:val="28"/>
        </w:rPr>
        <w:t>Кайнарджа</w:t>
      </w:r>
      <w:r>
        <w:rPr>
          <w:rFonts w:ascii="Arial Narrow" w:hAnsi="Arial Narrow"/>
          <w:bCs/>
          <w:sz w:val="28"/>
          <w:szCs w:val="28"/>
        </w:rPr>
        <w:t xml:space="preserve"> уведомява жителите и заинтересованите лица, че от 25.03.2020 г. </w:t>
      </w:r>
      <w:r w:rsidR="00FF7E52">
        <w:rPr>
          <w:rFonts w:ascii="Arial Narrow" w:hAnsi="Arial Narrow"/>
          <w:bCs/>
          <w:sz w:val="28"/>
          <w:szCs w:val="28"/>
        </w:rPr>
        <w:t xml:space="preserve">ЕТ „Хари – 3” </w:t>
      </w:r>
      <w:r w:rsidR="00A01C94">
        <w:rPr>
          <w:rFonts w:ascii="Arial Narrow" w:hAnsi="Arial Narrow"/>
          <w:bCs/>
          <w:sz w:val="28"/>
          <w:szCs w:val="28"/>
        </w:rPr>
        <w:t>преу</w:t>
      </w:r>
      <w:r w:rsidR="00FF7E52">
        <w:rPr>
          <w:rFonts w:ascii="Arial Narrow" w:hAnsi="Arial Narrow"/>
          <w:bCs/>
          <w:sz w:val="28"/>
          <w:szCs w:val="28"/>
        </w:rPr>
        <w:t>становява обслужването на линията Силистра – Кайнарджа – Голеш – Кайнарджа – Силистра за неустановен срок.</w:t>
      </w:r>
    </w:p>
    <w:p w:rsidR="00FF7E52" w:rsidRPr="009D259E" w:rsidRDefault="00FF7E52" w:rsidP="00FF7E52">
      <w:pPr>
        <w:spacing w:line="240" w:lineRule="auto"/>
        <w:ind w:left="40" w:firstLine="668"/>
        <w:jc w:val="both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При подновяване на пътуването по горепосочената линия, ще бъдете своевременно осведомени.</w:t>
      </w:r>
    </w:p>
    <w:sectPr w:rsidR="00FF7E52" w:rsidRPr="009D259E" w:rsidSect="00581402">
      <w:pgSz w:w="11906" w:h="16838"/>
      <w:pgMar w:top="1134" w:right="1134" w:bottom="1134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7301BC"/>
    <w:multiLevelType w:val="hybridMultilevel"/>
    <w:tmpl w:val="84D45184"/>
    <w:lvl w:ilvl="0" w:tplc="0C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916C89"/>
    <w:rsid w:val="000601DE"/>
    <w:rsid w:val="00071033"/>
    <w:rsid w:val="000C3A3B"/>
    <w:rsid w:val="000E5B4A"/>
    <w:rsid w:val="00103F56"/>
    <w:rsid w:val="00162EA8"/>
    <w:rsid w:val="001A710E"/>
    <w:rsid w:val="001F1EBF"/>
    <w:rsid w:val="002375FA"/>
    <w:rsid w:val="0025666D"/>
    <w:rsid w:val="00274C90"/>
    <w:rsid w:val="002A5FF3"/>
    <w:rsid w:val="002F321D"/>
    <w:rsid w:val="003053FD"/>
    <w:rsid w:val="00361571"/>
    <w:rsid w:val="00365BB0"/>
    <w:rsid w:val="00425FFB"/>
    <w:rsid w:val="00426B77"/>
    <w:rsid w:val="00475D5F"/>
    <w:rsid w:val="0048778A"/>
    <w:rsid w:val="0049140F"/>
    <w:rsid w:val="0049644F"/>
    <w:rsid w:val="004D3550"/>
    <w:rsid w:val="005158A0"/>
    <w:rsid w:val="0053403F"/>
    <w:rsid w:val="00562AB8"/>
    <w:rsid w:val="00581402"/>
    <w:rsid w:val="005904A9"/>
    <w:rsid w:val="00597BD4"/>
    <w:rsid w:val="005D3383"/>
    <w:rsid w:val="0062297F"/>
    <w:rsid w:val="00651EFB"/>
    <w:rsid w:val="00652D2F"/>
    <w:rsid w:val="00656FAE"/>
    <w:rsid w:val="007C1B6F"/>
    <w:rsid w:val="007C7E84"/>
    <w:rsid w:val="007D4B5F"/>
    <w:rsid w:val="007E1CF6"/>
    <w:rsid w:val="008022EA"/>
    <w:rsid w:val="00853F8A"/>
    <w:rsid w:val="008C12E5"/>
    <w:rsid w:val="008D6C88"/>
    <w:rsid w:val="008E43C5"/>
    <w:rsid w:val="00916C89"/>
    <w:rsid w:val="009200CD"/>
    <w:rsid w:val="00932799"/>
    <w:rsid w:val="00935DFE"/>
    <w:rsid w:val="009456FC"/>
    <w:rsid w:val="009D259E"/>
    <w:rsid w:val="00A01C94"/>
    <w:rsid w:val="00A367D6"/>
    <w:rsid w:val="00A42361"/>
    <w:rsid w:val="00B07EE7"/>
    <w:rsid w:val="00B5569A"/>
    <w:rsid w:val="00B73D85"/>
    <w:rsid w:val="00C16AE8"/>
    <w:rsid w:val="00C60ADE"/>
    <w:rsid w:val="00CD5109"/>
    <w:rsid w:val="00D007C0"/>
    <w:rsid w:val="00D40E21"/>
    <w:rsid w:val="00D47089"/>
    <w:rsid w:val="00D624A5"/>
    <w:rsid w:val="00D93216"/>
    <w:rsid w:val="00DC3A86"/>
    <w:rsid w:val="00DE23AE"/>
    <w:rsid w:val="00DF32C3"/>
    <w:rsid w:val="00E93D87"/>
    <w:rsid w:val="00EB3C37"/>
    <w:rsid w:val="00F23926"/>
    <w:rsid w:val="00F60B16"/>
    <w:rsid w:val="00F763D8"/>
    <w:rsid w:val="00F903D1"/>
    <w:rsid w:val="00FF7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666D"/>
    <w:pPr>
      <w:widowControl w:val="0"/>
      <w:autoSpaceDE w:val="0"/>
      <w:autoSpaceDN w:val="0"/>
      <w:adjustRightInd w:val="0"/>
      <w:spacing w:line="300" w:lineRule="auto"/>
      <w:ind w:firstLine="72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5666D"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rFonts w:ascii="Arial" w:hAnsi="Arial"/>
      <w:b/>
      <w:sz w:val="44"/>
      <w:szCs w:val="20"/>
    </w:rPr>
  </w:style>
  <w:style w:type="paragraph" w:styleId="2">
    <w:name w:val="heading 2"/>
    <w:basedOn w:val="a"/>
    <w:next w:val="a"/>
    <w:link w:val="20"/>
    <w:qFormat/>
    <w:rsid w:val="0025666D"/>
    <w:pPr>
      <w:keepNext/>
      <w:widowControl/>
      <w:autoSpaceDE/>
      <w:autoSpaceDN/>
      <w:adjustRightInd/>
      <w:spacing w:line="240" w:lineRule="auto"/>
      <w:ind w:firstLine="0"/>
      <w:jc w:val="center"/>
      <w:outlineLvl w:val="1"/>
    </w:pPr>
    <w:rPr>
      <w:rFonts w:ascii="Arial" w:hAnsi="Arial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2A5FF3"/>
    <w:rPr>
      <w:rFonts w:ascii="Arial" w:hAnsi="Arial"/>
      <w:b/>
      <w:sz w:val="44"/>
    </w:rPr>
  </w:style>
  <w:style w:type="character" w:customStyle="1" w:styleId="20">
    <w:name w:val="Заглавие 2 Знак"/>
    <w:basedOn w:val="a0"/>
    <w:link w:val="2"/>
    <w:rsid w:val="002A5FF3"/>
    <w:rPr>
      <w:rFonts w:ascii="Arial" w:hAnsi="Arial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0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Tokusheva\Documents\&#1050;&#1084;&#1077;&#1090;%20&#1085;&#1072;%20&#1054;&#1073;&#1097;&#1080;&#1085;&#1072;%20&#1050;&#1072;&#1081;&#1085;&#1072;&#1088;&#1076;&#1078;1.dotx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7318B-2C35-4378-BFB6-001C0F75C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Кмет на Община Кайнардж1</Template>
  <TotalTime>41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MDAAR</Company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VTokusheva</dc:creator>
  <cp:lastModifiedBy>vtokusheva</cp:lastModifiedBy>
  <cp:revision>5</cp:revision>
  <cp:lastPrinted>2016-10-07T14:03:00Z</cp:lastPrinted>
  <dcterms:created xsi:type="dcterms:W3CDTF">2016-10-07T14:00:00Z</dcterms:created>
  <dcterms:modified xsi:type="dcterms:W3CDTF">2020-03-24T14:38:00Z</dcterms:modified>
</cp:coreProperties>
</file>